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4F8" w:rsidRPr="00497853" w:rsidRDefault="00ED14F8" w:rsidP="00ED14F8">
      <w:pPr>
        <w:spacing w:before="100" w:beforeAutospacing="1" w:after="0"/>
        <w:rPr>
          <w:rFonts w:ascii="Times New Roman" w:hAnsi="Times New Roman" w:cs="Times New Roman"/>
          <w:sz w:val="24"/>
          <w:szCs w:val="24"/>
        </w:rPr>
      </w:pPr>
      <w:r w:rsidRPr="00497853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F04977" wp14:editId="373F36D8">
            <wp:extent cx="1645772" cy="1257300"/>
            <wp:effectExtent l="19050" t="0" r="0" b="0"/>
            <wp:docPr id="5" name="Imagen 5" descr="C:\Documents and Settings\Chelo\Mis documentos\Mis imágenes\Escudo Complutense by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Chelo\Mis documentos\Mis imágenes\Escudo Complutense byn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772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14F8" w:rsidRPr="00497853" w:rsidRDefault="00ED14F8" w:rsidP="00ED14F8">
      <w:pPr>
        <w:rPr>
          <w:rFonts w:ascii="Times New Roman" w:hAnsi="Times New Roman" w:cs="Times New Roman"/>
          <w:b/>
          <w:sz w:val="24"/>
          <w:szCs w:val="24"/>
        </w:rPr>
      </w:pPr>
      <w:r w:rsidRPr="00497853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497853">
        <w:rPr>
          <w:rFonts w:ascii="Times New Roman" w:hAnsi="Times New Roman" w:cs="Times New Roman"/>
          <w:b/>
          <w:sz w:val="24"/>
          <w:szCs w:val="24"/>
        </w:rPr>
        <w:softHyphen/>
      </w:r>
      <w:r w:rsidRPr="00497853">
        <w:rPr>
          <w:rFonts w:ascii="Times New Roman" w:hAnsi="Times New Roman" w:cs="Times New Roman"/>
          <w:b/>
          <w:sz w:val="24"/>
          <w:szCs w:val="24"/>
        </w:rPr>
        <w:softHyphen/>
        <w:t>_________</w:t>
      </w:r>
      <w:r w:rsidRPr="00497853">
        <w:rPr>
          <w:rFonts w:ascii="Times New Roman" w:hAnsi="Times New Roman" w:cs="Times New Roman"/>
          <w:b/>
          <w:sz w:val="24"/>
          <w:szCs w:val="24"/>
        </w:rPr>
        <w:softHyphen/>
        <w:t>_</w:t>
      </w:r>
    </w:p>
    <w:p w:rsidR="00FA1E8F" w:rsidRPr="00484928" w:rsidRDefault="00B62907" w:rsidP="00FD3E2C">
      <w:pPr>
        <w:rPr>
          <w:rFonts w:ascii="Copasetic" w:hAnsi="Copasetic" w:cs="Times New Roman"/>
          <w:sz w:val="44"/>
          <w:szCs w:val="44"/>
        </w:rPr>
      </w:pPr>
      <w:r>
        <w:rPr>
          <w:rFonts w:ascii="Copasetic" w:hAnsi="Copasetic" w:cs="Times New Roman"/>
        </w:rPr>
        <w:t xml:space="preserve">   </w:t>
      </w:r>
      <w:r w:rsidRPr="00484928">
        <w:rPr>
          <w:rFonts w:ascii="Copasetic" w:hAnsi="Copasetic" w:cs="Times New Roman"/>
          <w:sz w:val="44"/>
          <w:szCs w:val="44"/>
        </w:rPr>
        <w:t xml:space="preserve"> </w:t>
      </w:r>
      <w:r w:rsidR="00ED14F8" w:rsidRPr="00484928">
        <w:rPr>
          <w:rFonts w:ascii="Copasetic" w:hAnsi="Copasetic" w:cs="Times New Roman"/>
          <w:sz w:val="44"/>
          <w:szCs w:val="44"/>
        </w:rPr>
        <w:t>FACULTAD DE FILOLOGÍA</w:t>
      </w:r>
      <w:r w:rsidR="00FD3E2C" w:rsidRPr="00484928">
        <w:rPr>
          <w:rFonts w:ascii="Copasetic" w:hAnsi="Copasetic" w:cs="Times New Roman"/>
          <w:sz w:val="44"/>
          <w:szCs w:val="44"/>
        </w:rPr>
        <w:t xml:space="preserve"> </w:t>
      </w:r>
      <w:r w:rsidR="00FD3E2C" w:rsidRPr="00484928">
        <w:rPr>
          <w:rFonts w:ascii="Copasetic" w:hAnsi="Copasetic" w:cs="Times New Roman"/>
          <w:sz w:val="44"/>
          <w:szCs w:val="44"/>
        </w:rPr>
        <w:tab/>
      </w:r>
      <w:r w:rsidR="00FD3E2C" w:rsidRPr="00484928">
        <w:rPr>
          <w:rFonts w:ascii="Copasetic" w:hAnsi="Copasetic" w:cs="Times New Roman"/>
          <w:sz w:val="44"/>
          <w:szCs w:val="44"/>
        </w:rPr>
        <w:tab/>
      </w:r>
      <w:r w:rsidR="00FD3E2C" w:rsidRPr="00484928">
        <w:rPr>
          <w:rFonts w:ascii="Copasetic" w:hAnsi="Copasetic" w:cs="Times New Roman"/>
          <w:sz w:val="44"/>
          <w:szCs w:val="44"/>
        </w:rPr>
        <w:tab/>
      </w:r>
    </w:p>
    <w:p w:rsidR="00200E5A" w:rsidRDefault="00200E5A" w:rsidP="00200E5A">
      <w:pPr>
        <w:pStyle w:val="Prrafodelista"/>
        <w:spacing w:line="360" w:lineRule="auto"/>
        <w:ind w:left="5040"/>
        <w:rPr>
          <w:rFonts w:ascii="Verdana" w:hAnsi="Verdana"/>
          <w:sz w:val="28"/>
          <w:szCs w:val="28"/>
        </w:rPr>
      </w:pPr>
    </w:p>
    <w:p w:rsidR="00200E5A" w:rsidRPr="00200E5A" w:rsidRDefault="00200E5A" w:rsidP="00200E5A">
      <w:pPr>
        <w:pStyle w:val="Level1"/>
        <w:numPr>
          <w:ilvl w:val="0"/>
          <w:numId w:val="0"/>
        </w:numPr>
        <w:tabs>
          <w:tab w:val="left" w:pos="-1440"/>
        </w:tabs>
        <w:spacing w:line="360" w:lineRule="auto"/>
        <w:ind w:left="720"/>
        <w:jc w:val="center"/>
        <w:rPr>
          <w:sz w:val="36"/>
          <w:szCs w:val="36"/>
        </w:rPr>
      </w:pPr>
      <w:r w:rsidRPr="00200E5A">
        <w:rPr>
          <w:sz w:val="36"/>
          <w:szCs w:val="36"/>
        </w:rPr>
        <w:t xml:space="preserve">ELECCIONES </w:t>
      </w:r>
      <w:r w:rsidR="00144F1A">
        <w:rPr>
          <w:sz w:val="36"/>
          <w:szCs w:val="36"/>
        </w:rPr>
        <w:t xml:space="preserve">NOVIEMBRE </w:t>
      </w:r>
      <w:r w:rsidRPr="00200E5A">
        <w:rPr>
          <w:sz w:val="36"/>
          <w:szCs w:val="36"/>
        </w:rPr>
        <w:t>2024</w:t>
      </w:r>
    </w:p>
    <w:p w:rsidR="00200E5A" w:rsidRDefault="00200E5A" w:rsidP="00200E5A">
      <w:pPr>
        <w:pStyle w:val="Level1"/>
        <w:numPr>
          <w:ilvl w:val="0"/>
          <w:numId w:val="0"/>
        </w:numPr>
        <w:tabs>
          <w:tab w:val="left" w:pos="-1440"/>
        </w:tabs>
        <w:spacing w:line="360" w:lineRule="auto"/>
        <w:ind w:left="720"/>
        <w:jc w:val="center"/>
        <w:rPr>
          <w:sz w:val="36"/>
          <w:szCs w:val="36"/>
        </w:rPr>
      </w:pPr>
      <w:r w:rsidRPr="00200E5A">
        <w:rPr>
          <w:sz w:val="36"/>
          <w:szCs w:val="36"/>
        </w:rPr>
        <w:t>REPRESENTANTES</w:t>
      </w:r>
      <w:r w:rsidR="00144F1A">
        <w:rPr>
          <w:sz w:val="36"/>
          <w:szCs w:val="36"/>
        </w:rPr>
        <w:t xml:space="preserve"> DE LAS JUNTA</w:t>
      </w:r>
      <w:r w:rsidR="003E56C7">
        <w:rPr>
          <w:sz w:val="36"/>
          <w:szCs w:val="36"/>
        </w:rPr>
        <w:t>S</w:t>
      </w:r>
      <w:bookmarkStart w:id="0" w:name="_GoBack"/>
      <w:bookmarkEnd w:id="0"/>
      <w:r w:rsidR="00144F1A">
        <w:rPr>
          <w:sz w:val="36"/>
          <w:szCs w:val="36"/>
        </w:rPr>
        <w:t xml:space="preserve"> DE FACULTAD</w:t>
      </w:r>
      <w:r w:rsidRPr="00200E5A">
        <w:rPr>
          <w:sz w:val="36"/>
          <w:szCs w:val="36"/>
        </w:rPr>
        <w:t xml:space="preserve"> EN LA DELEGACIÓN </w:t>
      </w:r>
      <w:r w:rsidR="00144F1A">
        <w:rPr>
          <w:sz w:val="36"/>
          <w:szCs w:val="36"/>
        </w:rPr>
        <w:t xml:space="preserve">CENTRAL </w:t>
      </w:r>
      <w:r w:rsidRPr="00200E5A">
        <w:rPr>
          <w:sz w:val="36"/>
          <w:szCs w:val="36"/>
        </w:rPr>
        <w:t>DE ESTUDIANTES</w:t>
      </w:r>
    </w:p>
    <w:p w:rsidR="00484928" w:rsidRDefault="00484928" w:rsidP="00200E5A">
      <w:pPr>
        <w:pStyle w:val="Level1"/>
        <w:numPr>
          <w:ilvl w:val="0"/>
          <w:numId w:val="0"/>
        </w:numPr>
        <w:tabs>
          <w:tab w:val="left" w:pos="-1440"/>
        </w:tabs>
        <w:spacing w:line="360" w:lineRule="auto"/>
        <w:ind w:left="720"/>
        <w:jc w:val="center"/>
        <w:rPr>
          <w:sz w:val="36"/>
          <w:szCs w:val="36"/>
        </w:rPr>
      </w:pPr>
    </w:p>
    <w:p w:rsidR="00484928" w:rsidRDefault="00484928" w:rsidP="00200E5A">
      <w:pPr>
        <w:pStyle w:val="Level1"/>
        <w:numPr>
          <w:ilvl w:val="0"/>
          <w:numId w:val="0"/>
        </w:numPr>
        <w:tabs>
          <w:tab w:val="left" w:pos="-1440"/>
        </w:tabs>
        <w:spacing w:line="360" w:lineRule="auto"/>
        <w:ind w:left="720"/>
        <w:jc w:val="center"/>
        <w:rPr>
          <w:sz w:val="36"/>
          <w:szCs w:val="36"/>
        </w:rPr>
      </w:pPr>
    </w:p>
    <w:p w:rsidR="00484928" w:rsidRPr="00484928" w:rsidRDefault="00484928" w:rsidP="00484928">
      <w:pPr>
        <w:jc w:val="center"/>
        <w:rPr>
          <w:rFonts w:ascii="Garamond" w:hAnsi="Garamond"/>
          <w:sz w:val="96"/>
          <w:szCs w:val="96"/>
        </w:rPr>
      </w:pPr>
      <w:r w:rsidRPr="00484928">
        <w:rPr>
          <w:rFonts w:ascii="Garamond" w:hAnsi="Garamond"/>
          <w:b/>
          <w:sz w:val="96"/>
          <w:szCs w:val="96"/>
        </w:rPr>
        <w:t>El horario de votación será de 10 a 14 horas</w:t>
      </w:r>
    </w:p>
    <w:p w:rsidR="00484928" w:rsidRPr="00200E5A" w:rsidRDefault="00484928" w:rsidP="00484928">
      <w:pPr>
        <w:pStyle w:val="Prrafodelista"/>
        <w:tabs>
          <w:tab w:val="left" w:pos="-1440"/>
        </w:tabs>
        <w:spacing w:line="360" w:lineRule="auto"/>
        <w:jc w:val="center"/>
        <w:rPr>
          <w:sz w:val="36"/>
          <w:szCs w:val="36"/>
        </w:rPr>
      </w:pPr>
    </w:p>
    <w:sectPr w:rsidR="00484928" w:rsidRPr="00200E5A" w:rsidSect="00040A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pasetic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name w:val="ParaNumbers1"/>
    <w:lvl w:ilvl="0">
      <w:start w:val="1"/>
      <w:numFmt w:val="decimal"/>
      <w:pStyle w:val="Level1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457DB1"/>
    <w:multiLevelType w:val="hybridMultilevel"/>
    <w:tmpl w:val="37342A2E"/>
    <w:lvl w:ilvl="0" w:tplc="10F61F7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4010E"/>
    <w:multiLevelType w:val="hybridMultilevel"/>
    <w:tmpl w:val="E8F23928"/>
    <w:lvl w:ilvl="0" w:tplc="4D38C6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1D463F"/>
    <w:multiLevelType w:val="hybridMultilevel"/>
    <w:tmpl w:val="55C0024C"/>
    <w:lvl w:ilvl="0" w:tplc="4D38C6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A2BFA"/>
    <w:multiLevelType w:val="hybridMultilevel"/>
    <w:tmpl w:val="7C380F2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57017A2"/>
    <w:multiLevelType w:val="hybridMultilevel"/>
    <w:tmpl w:val="1FB60908"/>
    <w:lvl w:ilvl="0" w:tplc="49E43EC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EDF0F3A"/>
    <w:multiLevelType w:val="hybridMultilevel"/>
    <w:tmpl w:val="920C6CE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C15540"/>
    <w:multiLevelType w:val="hybridMultilevel"/>
    <w:tmpl w:val="69B0E3E4"/>
    <w:lvl w:ilvl="0" w:tplc="F5DA6732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1D5AD4"/>
    <w:multiLevelType w:val="hybridMultilevel"/>
    <w:tmpl w:val="8046A02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163C6E"/>
    <w:multiLevelType w:val="hybridMultilevel"/>
    <w:tmpl w:val="744E43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7D7E67"/>
    <w:multiLevelType w:val="hybridMultilevel"/>
    <w:tmpl w:val="BD1EC4D0"/>
    <w:lvl w:ilvl="0" w:tplc="2C02BD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39DE4B54"/>
    <w:multiLevelType w:val="hybridMultilevel"/>
    <w:tmpl w:val="B89850CA"/>
    <w:lvl w:ilvl="0" w:tplc="2C02BD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42D65A27"/>
    <w:multiLevelType w:val="hybridMultilevel"/>
    <w:tmpl w:val="C1CC21EC"/>
    <w:lvl w:ilvl="0" w:tplc="AD0672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8F14D1"/>
    <w:multiLevelType w:val="hybridMultilevel"/>
    <w:tmpl w:val="73C85D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2D1130"/>
    <w:multiLevelType w:val="hybridMultilevel"/>
    <w:tmpl w:val="D5BE95A2"/>
    <w:lvl w:ilvl="0" w:tplc="7B3E5B10">
      <w:start w:val="1"/>
      <w:numFmt w:val="decimal"/>
      <w:lvlText w:val="%1."/>
      <w:lvlJc w:val="left"/>
      <w:pPr>
        <w:ind w:left="1485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</w:lvl>
    </w:lvlOverride>
    <w:lvlOverride w:ilvl="2">
      <w:startOverride w:val="1"/>
      <w:lvl w:ilvl="2">
        <w:start w:val="1"/>
        <w:numFmt w:val="lowerRoman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(%4)"/>
        <w:lvlJc w:val="left"/>
      </w:lvl>
    </w:lvlOverride>
    <w:lvlOverride w:ilvl="4">
      <w:startOverride w:val="1"/>
      <w:lvl w:ilvl="4">
        <w:start w:val="1"/>
        <w:numFmt w:val="lowerLetter"/>
        <w:lvlText w:val="(%5)"/>
        <w:lvlJc w:val="left"/>
      </w:lvl>
    </w:lvlOverride>
    <w:lvlOverride w:ilvl="5">
      <w:startOverride w:val="1"/>
      <w:lvl w:ilvl="5">
        <w:start w:val="1"/>
        <w:numFmt w:val="lowerRoman"/>
        <w:lvlText w:val="(%6)"/>
        <w:lvlJc w:val="left"/>
      </w:lvl>
    </w:lvlOverride>
    <w:lvlOverride w:ilvl="6">
      <w:startOverride w:val="1"/>
      <w:lvl w:ilvl="6">
        <w:start w:val="1"/>
        <w:numFmt w:val="decimal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2">
    <w:abstractNumId w:val="0"/>
    <w:lvlOverride w:ilvl="0">
      <w:startOverride w:val="1"/>
      <w:lvl w:ilvl="0">
        <w:start w:val="1"/>
        <w:numFmt w:val="decimal"/>
        <w:pStyle w:val="Level1"/>
        <w:lvlText w:val="%1."/>
        <w:lvlJc w:val="left"/>
      </w:lvl>
    </w:lvlOverride>
    <w:lvlOverride w:ilvl="1">
      <w:startOverride w:val="1"/>
      <w:lvl w:ilvl="1">
        <w:start w:val="1"/>
        <w:numFmt w:val="lowerLetter"/>
        <w:lvlText w:val="%2."/>
        <w:lvlJc w:val="left"/>
      </w:lvl>
    </w:lvlOverride>
    <w:lvlOverride w:ilvl="2">
      <w:startOverride w:val="1"/>
      <w:lvl w:ilvl="2">
        <w:start w:val="1"/>
        <w:numFmt w:val="lowerRoman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(%4)"/>
        <w:lvlJc w:val="left"/>
      </w:lvl>
    </w:lvlOverride>
    <w:lvlOverride w:ilvl="4">
      <w:startOverride w:val="1"/>
      <w:lvl w:ilvl="4">
        <w:start w:val="1"/>
        <w:numFmt w:val="lowerLetter"/>
        <w:lvlText w:val="(%5)"/>
        <w:lvlJc w:val="left"/>
      </w:lvl>
    </w:lvlOverride>
    <w:lvlOverride w:ilvl="5">
      <w:startOverride w:val="1"/>
      <w:lvl w:ilvl="5">
        <w:start w:val="1"/>
        <w:numFmt w:val="lowerRoman"/>
        <w:lvlText w:val="(%6)"/>
        <w:lvlJc w:val="left"/>
      </w:lvl>
    </w:lvlOverride>
    <w:lvlOverride w:ilvl="6">
      <w:startOverride w:val="1"/>
      <w:lvl w:ilvl="6">
        <w:start w:val="1"/>
        <w:numFmt w:val="decimal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3">
    <w:abstractNumId w:val="9"/>
  </w:num>
  <w:num w:numId="4">
    <w:abstractNumId w:val="1"/>
  </w:num>
  <w:num w:numId="5">
    <w:abstractNumId w:val="2"/>
  </w:num>
  <w:num w:numId="6">
    <w:abstractNumId w:val="7"/>
  </w:num>
  <w:num w:numId="7">
    <w:abstractNumId w:val="14"/>
  </w:num>
  <w:num w:numId="8">
    <w:abstractNumId w:val="3"/>
  </w:num>
  <w:num w:numId="9">
    <w:abstractNumId w:val="10"/>
  </w:num>
  <w:num w:numId="10">
    <w:abstractNumId w:val="8"/>
  </w:num>
  <w:num w:numId="11">
    <w:abstractNumId w:val="11"/>
  </w:num>
  <w:num w:numId="12">
    <w:abstractNumId w:val="6"/>
  </w:num>
  <w:num w:numId="13">
    <w:abstractNumId w:val="4"/>
  </w:num>
  <w:num w:numId="14">
    <w:abstractNumId w:val="5"/>
  </w:num>
  <w:num w:numId="15">
    <w:abstractNumId w:val="1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BA6"/>
    <w:rsid w:val="000246E1"/>
    <w:rsid w:val="00040A9D"/>
    <w:rsid w:val="000F3B5B"/>
    <w:rsid w:val="001031DD"/>
    <w:rsid w:val="0010558C"/>
    <w:rsid w:val="0010564A"/>
    <w:rsid w:val="00144F1A"/>
    <w:rsid w:val="00156ECD"/>
    <w:rsid w:val="00161F5A"/>
    <w:rsid w:val="00181EC5"/>
    <w:rsid w:val="001B6C0E"/>
    <w:rsid w:val="001F3E7E"/>
    <w:rsid w:val="00200E5A"/>
    <w:rsid w:val="00212D2F"/>
    <w:rsid w:val="00265209"/>
    <w:rsid w:val="002954C6"/>
    <w:rsid w:val="003D5377"/>
    <w:rsid w:val="003E3233"/>
    <w:rsid w:val="003E56C7"/>
    <w:rsid w:val="00420382"/>
    <w:rsid w:val="00453BA6"/>
    <w:rsid w:val="0048029B"/>
    <w:rsid w:val="00484928"/>
    <w:rsid w:val="00497853"/>
    <w:rsid w:val="004B0139"/>
    <w:rsid w:val="004C47B4"/>
    <w:rsid w:val="005952A8"/>
    <w:rsid w:val="005C66DF"/>
    <w:rsid w:val="006637DF"/>
    <w:rsid w:val="0066457F"/>
    <w:rsid w:val="00690A0B"/>
    <w:rsid w:val="00692455"/>
    <w:rsid w:val="006B44B7"/>
    <w:rsid w:val="007C5B84"/>
    <w:rsid w:val="0089210D"/>
    <w:rsid w:val="008A14BE"/>
    <w:rsid w:val="009331EE"/>
    <w:rsid w:val="009A54DF"/>
    <w:rsid w:val="00A034B8"/>
    <w:rsid w:val="00A111B3"/>
    <w:rsid w:val="00A5056C"/>
    <w:rsid w:val="00AF3BD3"/>
    <w:rsid w:val="00B62907"/>
    <w:rsid w:val="00B759D2"/>
    <w:rsid w:val="00BB3C19"/>
    <w:rsid w:val="00BD5AB3"/>
    <w:rsid w:val="00BF05CC"/>
    <w:rsid w:val="00C51377"/>
    <w:rsid w:val="00C61A64"/>
    <w:rsid w:val="00D14006"/>
    <w:rsid w:val="00D36177"/>
    <w:rsid w:val="00D833FC"/>
    <w:rsid w:val="00DA0337"/>
    <w:rsid w:val="00E00FC9"/>
    <w:rsid w:val="00E2468D"/>
    <w:rsid w:val="00E25628"/>
    <w:rsid w:val="00E42796"/>
    <w:rsid w:val="00EB2583"/>
    <w:rsid w:val="00EB5748"/>
    <w:rsid w:val="00ED14F8"/>
    <w:rsid w:val="00EF2ADA"/>
    <w:rsid w:val="00F31131"/>
    <w:rsid w:val="00FA1E8F"/>
    <w:rsid w:val="00FD3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5DB50"/>
  <w15:docId w15:val="{A9912884-A6F7-44AF-BEC5-9E06ED14C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14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4BE"/>
    <w:rPr>
      <w:rFonts w:ascii="Tahoma" w:hAnsi="Tahoma" w:cs="Tahoma"/>
      <w:sz w:val="16"/>
      <w:szCs w:val="16"/>
    </w:rPr>
  </w:style>
  <w:style w:type="paragraph" w:customStyle="1" w:styleId="Level1">
    <w:name w:val="Level 1"/>
    <w:basedOn w:val="Normal"/>
    <w:rsid w:val="003E3233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  <w:ind w:left="720" w:hanging="720"/>
      <w:outlineLvl w:val="0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103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helo\Datos%20de%20programa\Microsoft\Plantillas\Con%20Escud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552752-E1BB-4BB8-B482-528C7B5A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Con Escudo.dotx</Template>
  <TotalTime>1</TotalTime>
  <Pages>1</Pages>
  <Words>31</Words>
  <Characters>185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chelo</dc:creator>
  <cp:lastModifiedBy>filologia</cp:lastModifiedBy>
  <cp:revision>3</cp:revision>
  <cp:lastPrinted>2024-10-22T11:56:00Z</cp:lastPrinted>
  <dcterms:created xsi:type="dcterms:W3CDTF">2024-10-22T11:57:00Z</dcterms:created>
  <dcterms:modified xsi:type="dcterms:W3CDTF">2024-10-22T12:07:00Z</dcterms:modified>
</cp:coreProperties>
</file>